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1A3" w:rsidRDefault="004911A3" w:rsidP="006B6FA8">
      <w:pPr>
        <w:jc w:val="right"/>
        <w:rPr>
          <w:b/>
        </w:rPr>
      </w:pPr>
      <w:bookmarkStart w:id="0" w:name="_GoBack"/>
      <w:r>
        <w:rPr>
          <w:b/>
          <w:noProof/>
          <w:lang w:eastAsia="en-GB"/>
        </w:rPr>
        <w:drawing>
          <wp:inline distT="0" distB="0" distL="0" distR="0">
            <wp:extent cx="3039237" cy="930358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41" cy="9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11A3" w:rsidRDefault="004911A3">
      <w:pPr>
        <w:rPr>
          <w:b/>
        </w:rPr>
      </w:pPr>
    </w:p>
    <w:p w:rsidR="001356AE" w:rsidRPr="001356AE" w:rsidRDefault="004911A3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F5D2B0C" wp14:editId="04493265">
            <wp:simplePos x="0" y="0"/>
            <wp:positionH relativeFrom="margin">
              <wp:posOffset>3632835</wp:posOffset>
            </wp:positionH>
            <wp:positionV relativeFrom="margin">
              <wp:posOffset>1323975</wp:posOffset>
            </wp:positionV>
            <wp:extent cx="1927225" cy="742950"/>
            <wp:effectExtent l="0" t="0" r="0" b="0"/>
            <wp:wrapSquare wrapText="bothSides"/>
            <wp:docPr id="1" name="Picture 1" descr="C:\Users\FennH.BATHWELLS.019\AppData\Local\Microsoft\Windows\Temporary Internet Files\Content.IE5\FATQXFCF\ted-talk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nH.BATHWELLS.019\AppData\Local\Microsoft\Windows\Temporary Internet Files\Content.IE5\FATQXFCF\ted-talk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6AE" w:rsidRPr="001356AE">
        <w:rPr>
          <w:b/>
        </w:rPr>
        <w:t xml:space="preserve">Module / Theme :  Relationships </w:t>
      </w:r>
    </w:p>
    <w:p w:rsidR="001356AE" w:rsidRDefault="004639B6">
      <w:pPr>
        <w:rPr>
          <w:b/>
        </w:rPr>
      </w:pPr>
      <w:r>
        <w:rPr>
          <w:b/>
        </w:rPr>
        <w:t xml:space="preserve">Activity :  TED TALKS </w:t>
      </w:r>
    </w:p>
    <w:p w:rsidR="004639B6" w:rsidRDefault="004639B6">
      <w:pPr>
        <w:rPr>
          <w:b/>
        </w:rPr>
      </w:pPr>
    </w:p>
    <w:p w:rsidR="001356AE" w:rsidRDefault="001356AE">
      <w:pPr>
        <w:rPr>
          <w:b/>
        </w:rPr>
      </w:pPr>
      <w:r>
        <w:rPr>
          <w:b/>
        </w:rPr>
        <w:t>Purpose :</w:t>
      </w:r>
    </w:p>
    <w:p w:rsidR="001356AE" w:rsidRPr="0018511A" w:rsidRDefault="0018511A">
      <w:r w:rsidRPr="0018511A">
        <w:t xml:space="preserve">This activity is designed to </w:t>
      </w:r>
      <w:r w:rsidR="00141CA7">
        <w:t xml:space="preserve">encourage both partners to reflect on the importance of listening within the partnership. It gives a way to bring a conscious approach to developing listening skills, not only with each other, but within the wider partnership of church and school.  </w:t>
      </w:r>
    </w:p>
    <w:p w:rsidR="00141CA7" w:rsidRDefault="00141CA7">
      <w:pPr>
        <w:rPr>
          <w:b/>
        </w:rPr>
      </w:pPr>
      <w:r>
        <w:rPr>
          <w:b/>
        </w:rPr>
        <w:t xml:space="preserve">Resource :  ‘Five ways to listen better’ – creating a conscious listening relationship </w:t>
      </w:r>
    </w:p>
    <w:p w:rsidR="001356AE" w:rsidRDefault="00141CA7">
      <w:pPr>
        <w:rPr>
          <w:b/>
        </w:rPr>
      </w:pPr>
      <w:r>
        <w:rPr>
          <w:b/>
        </w:rPr>
        <w:t xml:space="preserve"> Julian Treasure</w:t>
      </w:r>
    </w:p>
    <w:p w:rsidR="004639B6" w:rsidRDefault="004639B6">
      <w:pPr>
        <w:rPr>
          <w:b/>
        </w:rPr>
      </w:pPr>
    </w:p>
    <w:p w:rsidR="001356AE" w:rsidRDefault="001356AE">
      <w:pPr>
        <w:rPr>
          <w:b/>
        </w:rPr>
      </w:pPr>
      <w:r>
        <w:rPr>
          <w:b/>
        </w:rPr>
        <w:t>How to use this activity</w:t>
      </w:r>
    </w:p>
    <w:p w:rsidR="00141CA7" w:rsidRDefault="00141CA7">
      <w:r>
        <w:t>Listen to the Ted Talk and discuss. Consider the following prompts if helpful :</w:t>
      </w:r>
    </w:p>
    <w:p w:rsidR="00141CA7" w:rsidRDefault="00141CA7" w:rsidP="00141CA7">
      <w:pPr>
        <w:pStyle w:val="ListParagraph"/>
        <w:numPr>
          <w:ilvl w:val="0"/>
          <w:numId w:val="3"/>
        </w:numPr>
      </w:pPr>
      <w:r>
        <w:t>Why does listening matter ?</w:t>
      </w:r>
    </w:p>
    <w:p w:rsidR="00141CA7" w:rsidRDefault="00141CA7" w:rsidP="00141CA7">
      <w:pPr>
        <w:pStyle w:val="ListParagraph"/>
        <w:numPr>
          <w:ilvl w:val="0"/>
          <w:numId w:val="3"/>
        </w:numPr>
      </w:pPr>
      <w:r>
        <w:t>How are each of us at listening ?</w:t>
      </w:r>
    </w:p>
    <w:p w:rsidR="00141CA7" w:rsidRDefault="00141CA7" w:rsidP="00141CA7">
      <w:pPr>
        <w:pStyle w:val="ListParagraph"/>
        <w:numPr>
          <w:ilvl w:val="0"/>
          <w:numId w:val="3"/>
        </w:numPr>
      </w:pPr>
      <w:r>
        <w:t>How do we create time to listen to each other ?</w:t>
      </w:r>
    </w:p>
    <w:p w:rsidR="00141CA7" w:rsidRDefault="00141CA7" w:rsidP="00141CA7">
      <w:pPr>
        <w:pStyle w:val="ListParagraph"/>
        <w:numPr>
          <w:ilvl w:val="0"/>
          <w:numId w:val="3"/>
        </w:numPr>
      </w:pPr>
      <w:r>
        <w:t>Who else can we / do we listen to ?</w:t>
      </w:r>
    </w:p>
    <w:p w:rsidR="00141CA7" w:rsidRDefault="00141CA7" w:rsidP="00141CA7">
      <w:pPr>
        <w:pStyle w:val="ListParagraph"/>
        <w:numPr>
          <w:ilvl w:val="0"/>
          <w:numId w:val="3"/>
        </w:numPr>
      </w:pPr>
      <w:r>
        <w:t>How do we listen to God within our relationship ?</w:t>
      </w:r>
    </w:p>
    <w:p w:rsidR="00141CA7" w:rsidRPr="00141CA7" w:rsidRDefault="00141CA7" w:rsidP="00141CA7">
      <w:pPr>
        <w:pStyle w:val="ListParagraph"/>
        <w:numPr>
          <w:ilvl w:val="0"/>
          <w:numId w:val="3"/>
        </w:numPr>
      </w:pPr>
      <w:r>
        <w:t>What do we ‘do’ with our listening ?</w:t>
      </w:r>
    </w:p>
    <w:p w:rsidR="0018511A" w:rsidRPr="0018511A" w:rsidRDefault="0018511A"/>
    <w:p w:rsidR="001356AE" w:rsidRDefault="001356AE"/>
    <w:sectPr w:rsidR="00135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A0949"/>
    <w:multiLevelType w:val="hybridMultilevel"/>
    <w:tmpl w:val="B28C4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21C42"/>
    <w:multiLevelType w:val="hybridMultilevel"/>
    <w:tmpl w:val="9430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B4093"/>
    <w:multiLevelType w:val="hybridMultilevel"/>
    <w:tmpl w:val="0756E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AE"/>
    <w:rsid w:val="001356AE"/>
    <w:rsid w:val="00141CA7"/>
    <w:rsid w:val="0018511A"/>
    <w:rsid w:val="001D4304"/>
    <w:rsid w:val="003F6172"/>
    <w:rsid w:val="004639B6"/>
    <w:rsid w:val="004911A3"/>
    <w:rsid w:val="00587EE5"/>
    <w:rsid w:val="00670D64"/>
    <w:rsid w:val="006B6FA8"/>
    <w:rsid w:val="009F3CA4"/>
    <w:rsid w:val="00E8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E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17ADE30F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Fenn</dc:creator>
  <cp:lastModifiedBy>Helen Garrett</cp:lastModifiedBy>
  <cp:revision>3</cp:revision>
  <cp:lastPrinted>2017-06-14T10:38:00Z</cp:lastPrinted>
  <dcterms:created xsi:type="dcterms:W3CDTF">2017-10-09T09:28:00Z</dcterms:created>
  <dcterms:modified xsi:type="dcterms:W3CDTF">2018-09-19T10:37:00Z</dcterms:modified>
</cp:coreProperties>
</file>